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Layout w:type="fixed"/>
        <w:tblLook w:val="0000" w:firstRow="0" w:lastRow="0" w:firstColumn="0" w:lastColumn="0" w:noHBand="0" w:noVBand="0"/>
      </w:tblPr>
      <w:tblGrid>
        <w:gridCol w:w="2610"/>
        <w:gridCol w:w="7830"/>
      </w:tblGrid>
      <w:tr w:rsidR="00C50179" w14:paraId="4F564694" w14:textId="77777777" w:rsidTr="00225158">
        <w:tc>
          <w:tcPr>
            <w:tcW w:w="2610" w:type="dxa"/>
          </w:tcPr>
          <w:p w14:paraId="40383F6D" w14:textId="77777777" w:rsidR="00C50179" w:rsidRDefault="00B356B5">
            <w:pPr>
              <w:pStyle w:val="Formal1"/>
            </w:pPr>
            <w:r>
              <w:rPr>
                <w:noProof/>
              </w:rPr>
              <w:drawing>
                <wp:inline distT="0" distB="0" distL="0" distR="0" wp14:anchorId="6BE5B262" wp14:editId="65F941FA">
                  <wp:extent cx="1517650" cy="1480185"/>
                  <wp:effectExtent l="0" t="0" r="0" b="0"/>
                  <wp:docPr id="1" name="Picture 1" descr="Patch_36_Ware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_36_Wareh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7650" cy="1480185"/>
                          </a:xfrm>
                          <a:prstGeom prst="rect">
                            <a:avLst/>
                          </a:prstGeom>
                          <a:noFill/>
                          <a:ln>
                            <a:noFill/>
                          </a:ln>
                        </pic:spPr>
                      </pic:pic>
                    </a:graphicData>
                  </a:graphic>
                </wp:inline>
              </w:drawing>
            </w:r>
          </w:p>
        </w:tc>
        <w:tc>
          <w:tcPr>
            <w:tcW w:w="7830" w:type="dxa"/>
          </w:tcPr>
          <w:p w14:paraId="48E60CF7" w14:textId="77777777" w:rsidR="00C50179" w:rsidRDefault="00C50179">
            <w:pPr>
              <w:pStyle w:val="Formal1"/>
              <w:spacing w:before="0" w:after="0"/>
              <w:rPr>
                <w:b/>
                <w:sz w:val="48"/>
              </w:rPr>
            </w:pPr>
            <w:bookmarkStart w:id="0" w:name="AgendaTitle"/>
            <w:bookmarkEnd w:id="0"/>
            <w:r>
              <w:rPr>
                <w:b/>
                <w:sz w:val="48"/>
              </w:rPr>
              <w:t xml:space="preserve">WAREHAM FIRE DISTRICT </w:t>
            </w:r>
            <w:r w:rsidR="00264E6E">
              <w:rPr>
                <w:b/>
                <w:sz w:val="48"/>
              </w:rPr>
              <w:t xml:space="preserve">   </w:t>
            </w:r>
            <w:r>
              <w:rPr>
                <w:b/>
                <w:sz w:val="48"/>
              </w:rPr>
              <w:t xml:space="preserve">BOARD OF ENGINEERS </w:t>
            </w:r>
          </w:p>
          <w:p w14:paraId="6D9184CA" w14:textId="77777777" w:rsidR="00C50179" w:rsidRDefault="00C50179">
            <w:pPr>
              <w:pStyle w:val="Formal1"/>
              <w:spacing w:before="0" w:after="0"/>
              <w:rPr>
                <w:b/>
                <w:sz w:val="32"/>
              </w:rPr>
            </w:pPr>
          </w:p>
          <w:p w14:paraId="02A038FD" w14:textId="19DE00AA" w:rsidR="00C50179" w:rsidRDefault="00C50179">
            <w:pPr>
              <w:pStyle w:val="Formal1"/>
              <w:spacing w:before="0" w:after="0"/>
              <w:rPr>
                <w:b/>
                <w:sz w:val="32"/>
              </w:rPr>
            </w:pPr>
            <w:r>
              <w:rPr>
                <w:b/>
                <w:sz w:val="32"/>
              </w:rPr>
              <w:t>Chief</w:t>
            </w:r>
            <w:r w:rsidR="007B3C7C">
              <w:rPr>
                <w:b/>
                <w:sz w:val="32"/>
              </w:rPr>
              <w:t xml:space="preserve"> </w:t>
            </w:r>
            <w:r w:rsidR="00F854F3">
              <w:rPr>
                <w:b/>
                <w:sz w:val="32"/>
              </w:rPr>
              <w:t>John G. Kel</w:t>
            </w:r>
            <w:r w:rsidR="007B3C7C">
              <w:rPr>
                <w:b/>
                <w:sz w:val="32"/>
              </w:rPr>
              <w:t>ley</w:t>
            </w:r>
          </w:p>
          <w:p w14:paraId="649F766A" w14:textId="68361E07" w:rsidR="007B3C7C" w:rsidRDefault="007B3C7C">
            <w:pPr>
              <w:pStyle w:val="Formal1"/>
              <w:spacing w:before="0" w:after="0"/>
              <w:rPr>
                <w:b/>
                <w:sz w:val="32"/>
              </w:rPr>
            </w:pPr>
            <w:r>
              <w:rPr>
                <w:b/>
                <w:sz w:val="32"/>
              </w:rPr>
              <w:t>Asst. Chief Patrick M. Haskell</w:t>
            </w:r>
          </w:p>
          <w:p w14:paraId="57B70246" w14:textId="44287C61" w:rsidR="00264E6E" w:rsidRPr="00264E6E" w:rsidRDefault="007D6EAA">
            <w:pPr>
              <w:pStyle w:val="Formal1"/>
              <w:spacing w:before="0" w:after="0"/>
              <w:rPr>
                <w:b/>
                <w:sz w:val="32"/>
                <w:vertAlign w:val="superscript"/>
              </w:rPr>
            </w:pPr>
            <w:r>
              <w:rPr>
                <w:b/>
                <w:sz w:val="32"/>
              </w:rPr>
              <w:t>A</w:t>
            </w:r>
            <w:r w:rsidR="00113A17">
              <w:rPr>
                <w:b/>
                <w:sz w:val="32"/>
              </w:rPr>
              <w:t>cting Asst. Chief Christopher</w:t>
            </w:r>
            <w:r w:rsidR="00487480">
              <w:rPr>
                <w:b/>
                <w:sz w:val="32"/>
              </w:rPr>
              <w:t xml:space="preserve"> H.</w:t>
            </w:r>
            <w:r w:rsidR="00113A17">
              <w:rPr>
                <w:b/>
                <w:sz w:val="32"/>
              </w:rPr>
              <w:t xml:space="preserve"> Smith</w:t>
            </w:r>
          </w:p>
          <w:p w14:paraId="22DF1266" w14:textId="30774CC2" w:rsidR="00C50179" w:rsidRDefault="00CB4BE0">
            <w:pPr>
              <w:pStyle w:val="Formal1"/>
              <w:spacing w:before="0" w:after="0"/>
              <w:rPr>
                <w:b/>
                <w:sz w:val="48"/>
              </w:rPr>
            </w:pPr>
            <w:r>
              <w:rPr>
                <w:b/>
                <w:sz w:val="48"/>
              </w:rPr>
              <w:t xml:space="preserve">         </w:t>
            </w:r>
          </w:p>
          <w:p w14:paraId="62D18ACD" w14:textId="3CB782AB" w:rsidR="00C50179" w:rsidRDefault="006E7A7C">
            <w:pPr>
              <w:pStyle w:val="Formal1"/>
              <w:spacing w:before="0" w:after="0"/>
              <w:rPr>
                <w:b/>
                <w:sz w:val="28"/>
              </w:rPr>
            </w:pPr>
            <w:r>
              <w:rPr>
                <w:b/>
                <w:sz w:val="28"/>
              </w:rPr>
              <w:t>DATE OF MEETING:</w:t>
            </w:r>
            <w:r w:rsidR="00F66D5C">
              <w:rPr>
                <w:b/>
                <w:sz w:val="28"/>
              </w:rPr>
              <w:t xml:space="preserve"> </w:t>
            </w:r>
            <w:r w:rsidR="009E3536">
              <w:rPr>
                <w:b/>
                <w:sz w:val="28"/>
              </w:rPr>
              <w:t>Monday</w:t>
            </w:r>
            <w:r w:rsidR="00C75AAF">
              <w:rPr>
                <w:b/>
                <w:sz w:val="28"/>
              </w:rPr>
              <w:t xml:space="preserve">, </w:t>
            </w:r>
            <w:r w:rsidR="009E3536">
              <w:rPr>
                <w:b/>
                <w:sz w:val="28"/>
              </w:rPr>
              <w:t>August 24</w:t>
            </w:r>
            <w:r w:rsidR="00215221">
              <w:rPr>
                <w:b/>
                <w:sz w:val="28"/>
              </w:rPr>
              <w:t>,</w:t>
            </w:r>
            <w:r w:rsidR="004E1E96">
              <w:rPr>
                <w:b/>
                <w:sz w:val="28"/>
              </w:rPr>
              <w:t xml:space="preserve"> </w:t>
            </w:r>
            <w:r w:rsidR="00215221">
              <w:rPr>
                <w:b/>
                <w:sz w:val="28"/>
              </w:rPr>
              <w:t>20</w:t>
            </w:r>
            <w:r w:rsidR="00D3635E">
              <w:rPr>
                <w:b/>
                <w:sz w:val="28"/>
              </w:rPr>
              <w:t>2</w:t>
            </w:r>
            <w:r w:rsidR="00180CAE">
              <w:rPr>
                <w:b/>
                <w:sz w:val="28"/>
              </w:rPr>
              <w:t>6</w:t>
            </w:r>
          </w:p>
          <w:p w14:paraId="1BC6B9B6" w14:textId="695C1673" w:rsidR="00C50179" w:rsidRDefault="00F97AF9" w:rsidP="0004129D">
            <w:pPr>
              <w:pStyle w:val="Formal1"/>
              <w:spacing w:before="0" w:after="0"/>
              <w:rPr>
                <w:b/>
                <w:sz w:val="28"/>
              </w:rPr>
            </w:pPr>
            <w:r>
              <w:rPr>
                <w:b/>
                <w:sz w:val="28"/>
              </w:rPr>
              <w:t>MEETING TIME</w:t>
            </w:r>
            <w:r w:rsidR="009E3536">
              <w:rPr>
                <w:b/>
                <w:sz w:val="32"/>
                <w:szCs w:val="32"/>
              </w:rPr>
              <w:t>:</w:t>
            </w:r>
            <w:r w:rsidR="005C3485">
              <w:rPr>
                <w:b/>
                <w:sz w:val="32"/>
                <w:szCs w:val="32"/>
              </w:rPr>
              <w:t xml:space="preserve"> </w:t>
            </w:r>
            <w:r w:rsidR="00113A17">
              <w:rPr>
                <w:b/>
                <w:sz w:val="32"/>
                <w:szCs w:val="32"/>
              </w:rPr>
              <w:t>10</w:t>
            </w:r>
            <w:r w:rsidR="00BD2779">
              <w:rPr>
                <w:b/>
                <w:sz w:val="32"/>
                <w:szCs w:val="32"/>
              </w:rPr>
              <w:t>:00</w:t>
            </w:r>
            <w:r w:rsidR="00EF61C4" w:rsidRPr="005C3485">
              <w:rPr>
                <w:b/>
                <w:sz w:val="32"/>
                <w:szCs w:val="32"/>
              </w:rPr>
              <w:t xml:space="preserve"> </w:t>
            </w:r>
            <w:r w:rsidR="00DB082F">
              <w:rPr>
                <w:b/>
                <w:sz w:val="32"/>
                <w:szCs w:val="32"/>
              </w:rPr>
              <w:t>a</w:t>
            </w:r>
            <w:r w:rsidR="00457833" w:rsidRPr="005C3485">
              <w:rPr>
                <w:b/>
                <w:sz w:val="32"/>
                <w:szCs w:val="32"/>
              </w:rPr>
              <w:t>.m</w:t>
            </w:r>
            <w:r w:rsidR="00264E6E" w:rsidRPr="005C3485">
              <w:rPr>
                <w:b/>
                <w:sz w:val="32"/>
                <w:szCs w:val="32"/>
              </w:rPr>
              <w:t>.</w:t>
            </w:r>
            <w:r w:rsidR="00C50179">
              <w:rPr>
                <w:b/>
                <w:sz w:val="28"/>
              </w:rPr>
              <w:t xml:space="preserve">     </w:t>
            </w:r>
          </w:p>
          <w:p w14:paraId="637BA514" w14:textId="09F03B4B" w:rsidR="00CA4927" w:rsidRDefault="00891EE9" w:rsidP="0004129D">
            <w:pPr>
              <w:pStyle w:val="Formal1"/>
              <w:spacing w:before="0" w:after="0"/>
              <w:rPr>
                <w:b/>
                <w:sz w:val="28"/>
              </w:rPr>
            </w:pPr>
            <w:r>
              <w:rPr>
                <w:b/>
                <w:sz w:val="28"/>
              </w:rPr>
              <w:t xml:space="preserve">MEETING LOCATION: </w:t>
            </w:r>
            <w:r w:rsidR="00DB082F">
              <w:rPr>
                <w:b/>
                <w:sz w:val="28"/>
              </w:rPr>
              <w:t>273</w:t>
            </w:r>
            <w:r w:rsidR="00CA4927">
              <w:rPr>
                <w:b/>
                <w:sz w:val="28"/>
              </w:rPr>
              <w:t xml:space="preserve"> Main Street</w:t>
            </w:r>
            <w:r w:rsidR="00354157">
              <w:rPr>
                <w:b/>
                <w:sz w:val="28"/>
              </w:rPr>
              <w:t>, W</w:t>
            </w:r>
            <w:r w:rsidR="007B6B7B">
              <w:rPr>
                <w:b/>
                <w:sz w:val="28"/>
              </w:rPr>
              <w:t>areham</w:t>
            </w:r>
          </w:p>
          <w:p w14:paraId="6953CFC2" w14:textId="3D05B4BC" w:rsidR="00F508F0" w:rsidRDefault="00F508F0" w:rsidP="0004129D">
            <w:pPr>
              <w:pStyle w:val="Formal1"/>
              <w:spacing w:before="0" w:after="0"/>
              <w:rPr>
                <w:b/>
                <w:sz w:val="28"/>
              </w:rPr>
            </w:pPr>
            <w:r>
              <w:rPr>
                <w:b/>
                <w:sz w:val="28"/>
              </w:rPr>
              <w:t xml:space="preserve">POSTED: </w:t>
            </w:r>
            <w:r w:rsidR="009E3536">
              <w:rPr>
                <w:b/>
                <w:sz w:val="28"/>
              </w:rPr>
              <w:t>8/19/26</w:t>
            </w:r>
          </w:p>
        </w:tc>
      </w:tr>
      <w:tr w:rsidR="00C50179" w14:paraId="6021AF2D" w14:textId="77777777" w:rsidTr="00225158">
        <w:tc>
          <w:tcPr>
            <w:tcW w:w="10440" w:type="dxa"/>
            <w:gridSpan w:val="2"/>
            <w:tcBorders>
              <w:bottom w:val="single" w:sz="18" w:space="0" w:color="auto"/>
            </w:tcBorders>
          </w:tcPr>
          <w:p w14:paraId="3BDE7455" w14:textId="77777777" w:rsidR="00C50179" w:rsidRDefault="00C50179">
            <w:pPr>
              <w:pStyle w:val="Formal1"/>
              <w:rPr>
                <w:sz w:val="8"/>
              </w:rPr>
            </w:pPr>
          </w:p>
        </w:tc>
      </w:tr>
      <w:tr w:rsidR="00C50179" w14:paraId="48164C2E" w14:textId="77777777" w:rsidTr="00225158">
        <w:tc>
          <w:tcPr>
            <w:tcW w:w="10440" w:type="dxa"/>
            <w:gridSpan w:val="2"/>
            <w:tcBorders>
              <w:top w:val="single" w:sz="6" w:space="0" w:color="auto"/>
              <w:bottom w:val="single" w:sz="6" w:space="0" w:color="auto"/>
            </w:tcBorders>
          </w:tcPr>
          <w:p w14:paraId="074A4A70" w14:textId="77777777" w:rsidR="00C50179" w:rsidRDefault="00264E6E" w:rsidP="00264E6E">
            <w:pPr>
              <w:pStyle w:val="Formal1"/>
              <w:jc w:val="center"/>
              <w:rPr>
                <w:b/>
                <w:sz w:val="32"/>
              </w:rPr>
            </w:pPr>
            <w:bookmarkStart w:id="1" w:name="Attendees" w:colFirst="0" w:colLast="2"/>
            <w:r>
              <w:rPr>
                <w:b/>
                <w:sz w:val="32"/>
              </w:rPr>
              <w:t>AGENDA</w:t>
            </w:r>
          </w:p>
        </w:tc>
      </w:tr>
      <w:bookmarkEnd w:id="1"/>
      <w:tr w:rsidR="00C50179" w:rsidRPr="00F44CD9" w14:paraId="03000776" w14:textId="77777777" w:rsidTr="00225158">
        <w:tc>
          <w:tcPr>
            <w:tcW w:w="10440" w:type="dxa"/>
            <w:gridSpan w:val="2"/>
          </w:tcPr>
          <w:p w14:paraId="1A7561F8" w14:textId="77777777" w:rsidR="00C50179" w:rsidRPr="00F44CD9" w:rsidRDefault="00C50179" w:rsidP="00F44CD9">
            <w:pPr>
              <w:pStyle w:val="Formal1"/>
              <w:spacing w:afterLines="60" w:after="144"/>
              <w:rPr>
                <w:b/>
                <w:sz w:val="26"/>
                <w:szCs w:val="26"/>
              </w:rPr>
            </w:pPr>
          </w:p>
          <w:p w14:paraId="243C3818" w14:textId="77777777" w:rsidR="00482A2A" w:rsidRPr="007A76A9" w:rsidRDefault="00264E6E" w:rsidP="00F44CD9">
            <w:pPr>
              <w:pStyle w:val="Formal1"/>
              <w:numPr>
                <w:ilvl w:val="0"/>
                <w:numId w:val="2"/>
              </w:numPr>
              <w:spacing w:before="0" w:after="0"/>
              <w:rPr>
                <w:b/>
                <w:szCs w:val="24"/>
              </w:rPr>
            </w:pPr>
            <w:r w:rsidRPr="007A76A9">
              <w:rPr>
                <w:b/>
                <w:szCs w:val="24"/>
              </w:rPr>
              <w:t>Call to Order</w:t>
            </w:r>
          </w:p>
          <w:p w14:paraId="3540B1C2" w14:textId="77777777" w:rsidR="00482A2A" w:rsidRPr="007A76A9" w:rsidRDefault="00CF2AF7" w:rsidP="00F44CD9">
            <w:pPr>
              <w:pStyle w:val="Formal1"/>
              <w:numPr>
                <w:ilvl w:val="0"/>
                <w:numId w:val="2"/>
              </w:numPr>
              <w:spacing w:before="0" w:after="0"/>
              <w:rPr>
                <w:b/>
                <w:szCs w:val="24"/>
              </w:rPr>
            </w:pPr>
            <w:r w:rsidRPr="007A76A9">
              <w:rPr>
                <w:b/>
                <w:szCs w:val="24"/>
              </w:rPr>
              <w:t>Roll Call</w:t>
            </w:r>
          </w:p>
          <w:p w14:paraId="0DF02C6E" w14:textId="1F3B30F6" w:rsidR="00482A2A" w:rsidRPr="007A76A9" w:rsidRDefault="007A76A9" w:rsidP="00F44CD9">
            <w:pPr>
              <w:pStyle w:val="Formal1"/>
              <w:numPr>
                <w:ilvl w:val="0"/>
                <w:numId w:val="2"/>
              </w:numPr>
              <w:spacing w:before="0" w:after="0"/>
              <w:rPr>
                <w:b/>
                <w:szCs w:val="24"/>
              </w:rPr>
            </w:pPr>
            <w:r w:rsidRPr="007A76A9">
              <w:rPr>
                <w:b/>
                <w:szCs w:val="24"/>
              </w:rPr>
              <w:t>Approval of Minutes</w:t>
            </w:r>
          </w:p>
          <w:p w14:paraId="571FC87A" w14:textId="77777777" w:rsidR="00D6121B" w:rsidRPr="007A76A9" w:rsidRDefault="00264E6E" w:rsidP="00F44CD9">
            <w:pPr>
              <w:pStyle w:val="Formal1"/>
              <w:numPr>
                <w:ilvl w:val="0"/>
                <w:numId w:val="2"/>
              </w:numPr>
              <w:spacing w:before="0" w:after="0"/>
              <w:rPr>
                <w:b/>
                <w:szCs w:val="24"/>
              </w:rPr>
            </w:pPr>
            <w:r w:rsidRPr="007A76A9">
              <w:rPr>
                <w:b/>
                <w:szCs w:val="24"/>
              </w:rPr>
              <w:t>Correspondence</w:t>
            </w:r>
          </w:p>
          <w:p w14:paraId="14CC3A80" w14:textId="5865A9E4" w:rsidR="00225158" w:rsidRPr="007A76A9" w:rsidRDefault="00264E6E" w:rsidP="00F44CD9">
            <w:pPr>
              <w:pStyle w:val="Formal1"/>
              <w:numPr>
                <w:ilvl w:val="0"/>
                <w:numId w:val="2"/>
              </w:numPr>
              <w:spacing w:before="0" w:after="0"/>
              <w:rPr>
                <w:b/>
                <w:szCs w:val="24"/>
              </w:rPr>
            </w:pPr>
            <w:r w:rsidRPr="007A76A9">
              <w:rPr>
                <w:b/>
                <w:szCs w:val="24"/>
              </w:rPr>
              <w:t>Old Business</w:t>
            </w:r>
            <w:r w:rsidR="008204DE" w:rsidRPr="007A76A9">
              <w:rPr>
                <w:b/>
                <w:szCs w:val="24"/>
              </w:rPr>
              <w:t xml:space="preserve"> </w:t>
            </w:r>
          </w:p>
          <w:p w14:paraId="0E3972C9" w14:textId="7E8E85FF" w:rsidR="00212A99" w:rsidRPr="007A76A9" w:rsidRDefault="00264E6E" w:rsidP="00F44CD9">
            <w:pPr>
              <w:pStyle w:val="Formal1"/>
              <w:numPr>
                <w:ilvl w:val="0"/>
                <w:numId w:val="2"/>
              </w:numPr>
              <w:spacing w:before="0" w:after="0"/>
              <w:rPr>
                <w:bCs/>
                <w:szCs w:val="24"/>
              </w:rPr>
            </w:pPr>
            <w:r w:rsidRPr="007A76A9">
              <w:rPr>
                <w:b/>
                <w:szCs w:val="24"/>
              </w:rPr>
              <w:t>New Busine</w:t>
            </w:r>
            <w:r w:rsidR="00193F2B" w:rsidRPr="007A76A9">
              <w:rPr>
                <w:b/>
                <w:szCs w:val="24"/>
              </w:rPr>
              <w:t>ss</w:t>
            </w:r>
            <w:r w:rsidR="009E3536">
              <w:rPr>
                <w:b/>
                <w:szCs w:val="24"/>
              </w:rPr>
              <w:t>- Articles for upcoming Special District meeting</w:t>
            </w:r>
          </w:p>
          <w:p w14:paraId="1F11FD5D" w14:textId="77777777" w:rsidR="00482A2A" w:rsidRPr="007A76A9" w:rsidRDefault="00264E6E" w:rsidP="00F44CD9">
            <w:pPr>
              <w:pStyle w:val="Formal1"/>
              <w:numPr>
                <w:ilvl w:val="0"/>
                <w:numId w:val="2"/>
              </w:numPr>
              <w:spacing w:before="0" w:after="0"/>
              <w:rPr>
                <w:b/>
                <w:szCs w:val="24"/>
              </w:rPr>
            </w:pPr>
            <w:r w:rsidRPr="007A76A9">
              <w:rPr>
                <w:b/>
                <w:szCs w:val="24"/>
              </w:rPr>
              <w:t>Members Reports</w:t>
            </w:r>
          </w:p>
          <w:p w14:paraId="10318D17" w14:textId="77777777" w:rsidR="00482A2A" w:rsidRPr="007A76A9" w:rsidRDefault="004B09A7" w:rsidP="00F44CD9">
            <w:pPr>
              <w:pStyle w:val="Formal1"/>
              <w:numPr>
                <w:ilvl w:val="0"/>
                <w:numId w:val="2"/>
              </w:numPr>
              <w:spacing w:before="0" w:after="0"/>
              <w:rPr>
                <w:b/>
                <w:szCs w:val="24"/>
              </w:rPr>
            </w:pPr>
            <w:r w:rsidRPr="007A76A9">
              <w:rPr>
                <w:b/>
                <w:szCs w:val="24"/>
              </w:rPr>
              <w:t>Announcements</w:t>
            </w:r>
          </w:p>
          <w:p w14:paraId="4039C324" w14:textId="234F10C8" w:rsidR="00225158" w:rsidRPr="00F44CD9" w:rsidRDefault="00307CEF" w:rsidP="00F44CD9">
            <w:pPr>
              <w:pStyle w:val="Formal1"/>
              <w:numPr>
                <w:ilvl w:val="0"/>
                <w:numId w:val="2"/>
              </w:numPr>
              <w:spacing w:before="0" w:after="0"/>
              <w:rPr>
                <w:b/>
                <w:sz w:val="26"/>
                <w:szCs w:val="26"/>
              </w:rPr>
            </w:pPr>
            <w:r w:rsidRPr="007A76A9">
              <w:rPr>
                <w:b/>
                <w:szCs w:val="24"/>
              </w:rPr>
              <w:t>Adjourn</w:t>
            </w:r>
            <w:r w:rsidR="00901EA6" w:rsidRPr="007A76A9">
              <w:rPr>
                <w:b/>
                <w:szCs w:val="24"/>
              </w:rPr>
              <w:t>m</w:t>
            </w:r>
            <w:r w:rsidR="00225158" w:rsidRPr="007A76A9">
              <w:rPr>
                <w:b/>
                <w:szCs w:val="24"/>
              </w:rPr>
              <w:t>ent</w:t>
            </w:r>
          </w:p>
        </w:tc>
      </w:tr>
      <w:tr w:rsidR="009F37C5" w:rsidRPr="00F44CD9" w14:paraId="75363D24" w14:textId="77777777" w:rsidTr="00225158">
        <w:tc>
          <w:tcPr>
            <w:tcW w:w="10440" w:type="dxa"/>
            <w:gridSpan w:val="2"/>
          </w:tcPr>
          <w:p w14:paraId="2E079D9C" w14:textId="77777777" w:rsidR="009F37C5" w:rsidRPr="00F44CD9" w:rsidRDefault="009F37C5" w:rsidP="00F44CD9">
            <w:pPr>
              <w:pStyle w:val="Formal1"/>
              <w:spacing w:afterLines="60" w:after="144"/>
              <w:rPr>
                <w:b/>
                <w:sz w:val="26"/>
                <w:szCs w:val="26"/>
              </w:rPr>
            </w:pPr>
          </w:p>
        </w:tc>
      </w:tr>
    </w:tbl>
    <w:p w14:paraId="46DE2187" w14:textId="77777777" w:rsidR="009F37C5" w:rsidRPr="00F44CD9" w:rsidRDefault="009F37C5" w:rsidP="00F44CD9">
      <w:pPr>
        <w:spacing w:before="60" w:afterLines="60" w:after="144"/>
        <w:rPr>
          <w:b/>
          <w:sz w:val="26"/>
          <w:szCs w:val="26"/>
          <w:lang w:val="en-GB"/>
        </w:rPr>
      </w:pPr>
      <w:bookmarkStart w:id="2" w:name="AdditionalInformation"/>
      <w:bookmarkEnd w:id="2"/>
      <w:r w:rsidRPr="00F44CD9">
        <w:rPr>
          <w:b/>
          <w:sz w:val="26"/>
          <w:szCs w:val="26"/>
          <w:u w:val="single"/>
          <w:lang w:val="en-GB"/>
        </w:rPr>
        <w:tab/>
      </w:r>
      <w:r w:rsidRPr="00F44CD9">
        <w:rPr>
          <w:b/>
          <w:sz w:val="26"/>
          <w:szCs w:val="26"/>
          <w:u w:val="single"/>
          <w:lang w:val="en-GB"/>
        </w:rPr>
        <w:tab/>
      </w:r>
      <w:r w:rsidR="007B3C7C" w:rsidRPr="00F44CD9">
        <w:rPr>
          <w:b/>
          <w:sz w:val="26"/>
          <w:szCs w:val="26"/>
          <w:u w:val="single"/>
          <w:lang w:val="en-GB"/>
        </w:rPr>
        <w:tab/>
      </w:r>
    </w:p>
    <w:p w14:paraId="144666E2" w14:textId="67298AB6" w:rsidR="002D11E8" w:rsidRDefault="00113A17" w:rsidP="00F44CD9">
      <w:pPr>
        <w:rPr>
          <w:b/>
          <w:sz w:val="26"/>
          <w:szCs w:val="26"/>
          <w:lang w:val="en-GB"/>
        </w:rPr>
      </w:pPr>
      <w:r>
        <w:rPr>
          <w:b/>
          <w:sz w:val="26"/>
          <w:szCs w:val="26"/>
          <w:lang w:val="en-GB"/>
        </w:rPr>
        <w:t>Patrick M. Haskell</w:t>
      </w:r>
    </w:p>
    <w:p w14:paraId="0F709393" w14:textId="043A83CB" w:rsidR="00113A17" w:rsidRPr="00F44CD9" w:rsidRDefault="00113A17" w:rsidP="00F44CD9">
      <w:pPr>
        <w:rPr>
          <w:b/>
          <w:sz w:val="26"/>
          <w:szCs w:val="26"/>
          <w:lang w:val="en-GB"/>
        </w:rPr>
      </w:pPr>
      <w:r>
        <w:rPr>
          <w:b/>
          <w:sz w:val="26"/>
          <w:szCs w:val="26"/>
          <w:lang w:val="en-GB"/>
        </w:rPr>
        <w:t xml:space="preserve">Asst. Chief </w:t>
      </w:r>
    </w:p>
    <w:sectPr w:rsidR="00113A17" w:rsidRPr="00F44CD9" w:rsidSect="00193F2B">
      <w:footerReference w:type="even" r:id="rId8"/>
      <w:footerReference w:type="default" r:id="rId9"/>
      <w:pgSz w:w="12240" w:h="15840" w:code="1"/>
      <w:pgMar w:top="900" w:right="1008" w:bottom="81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EB3CA" w14:textId="77777777" w:rsidR="00547064" w:rsidRDefault="00547064">
      <w:r>
        <w:separator/>
      </w:r>
    </w:p>
  </w:endnote>
  <w:endnote w:type="continuationSeparator" w:id="0">
    <w:p w14:paraId="53C3E933" w14:textId="77777777" w:rsidR="00547064" w:rsidRDefault="00547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B515" w14:textId="77777777" w:rsidR="00C50179" w:rsidRDefault="00C501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6CA6">
      <w:rPr>
        <w:rStyle w:val="PageNumber"/>
        <w:noProof/>
      </w:rPr>
      <w:t>1</w:t>
    </w:r>
    <w:r>
      <w:rPr>
        <w:rStyle w:val="PageNumber"/>
      </w:rPr>
      <w:fldChar w:fldCharType="end"/>
    </w:r>
  </w:p>
  <w:p w14:paraId="6D2BBE38" w14:textId="77777777" w:rsidR="00C50179" w:rsidRDefault="00C50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57DD" w14:textId="42A56A5A" w:rsidR="00525904" w:rsidRDefault="00525904">
    <w:pPr>
      <w:pStyle w:val="Footer"/>
      <w:rPr>
        <w:b/>
      </w:rPr>
    </w:pPr>
    <w:r>
      <w:rPr>
        <w:b/>
      </w:rPr>
      <w:t>cc</w:t>
    </w:r>
    <w:proofErr w:type="gramStart"/>
    <w:r>
      <w:rPr>
        <w:b/>
      </w:rPr>
      <w:t>:  HQ</w:t>
    </w:r>
    <w:proofErr w:type="gramEnd"/>
    <w:r>
      <w:rPr>
        <w:b/>
      </w:rPr>
      <w:t xml:space="preserve"> Office</w:t>
    </w:r>
  </w:p>
  <w:p w14:paraId="1FA37B99" w14:textId="09E836D2" w:rsidR="0068036D" w:rsidRDefault="0068036D">
    <w:pPr>
      <w:pStyle w:val="Footer"/>
      <w:rPr>
        <w:b/>
      </w:rPr>
    </w:pPr>
    <w:r>
      <w:rPr>
        <w:b/>
      </w:rPr>
      <w:t xml:space="preserve">       Email: </w:t>
    </w:r>
    <w:r w:rsidR="00E0092D">
      <w:rPr>
        <w:b/>
      </w:rPr>
      <w:t>A/</w:t>
    </w:r>
    <w:r>
      <w:rPr>
        <w:b/>
      </w:rPr>
      <w:t xml:space="preserve">Chief Haskell, </w:t>
    </w:r>
    <w:r w:rsidR="00113A17">
      <w:rPr>
        <w:b/>
      </w:rPr>
      <w:t xml:space="preserve">Acting </w:t>
    </w:r>
    <w:r>
      <w:rPr>
        <w:b/>
      </w:rPr>
      <w:t>A/Chief</w:t>
    </w:r>
    <w:r w:rsidR="00113A17">
      <w:rPr>
        <w:b/>
      </w:rPr>
      <w:t xml:space="preserve"> Smith</w:t>
    </w:r>
    <w:r w:rsidR="00D93B14">
      <w:rPr>
        <w:b/>
      </w:rPr>
      <w:t xml:space="preserve">, </w:t>
    </w:r>
    <w:r w:rsidR="0098690F">
      <w:rPr>
        <w:b/>
      </w:rPr>
      <w:t xml:space="preserve">Dispatch, </w:t>
    </w:r>
    <w:r w:rsidR="00D93B14">
      <w:rPr>
        <w:b/>
      </w:rPr>
      <w:t>Sta-1</w:t>
    </w:r>
    <w:r w:rsidR="00D3635E">
      <w:rPr>
        <w:b/>
      </w:rPr>
      <w:t>, Dist. Clerk</w:t>
    </w:r>
    <w:r w:rsidR="002C3284">
      <w:rPr>
        <w:b/>
      </w:rPr>
      <w:t>/Tr.</w:t>
    </w:r>
    <w:r w:rsidR="00D3635E">
      <w:rPr>
        <w:b/>
      </w:rPr>
      <w:t xml:space="preserve"> Lemieux, Asst. Dist. Clerk</w:t>
    </w:r>
    <w:r w:rsidR="002C3284">
      <w:rPr>
        <w:b/>
      </w:rPr>
      <w:t>/</w:t>
    </w:r>
    <w:r w:rsidR="00D3635E">
      <w:rPr>
        <w:b/>
      </w:rPr>
      <w:t>T</w:t>
    </w:r>
    <w:r w:rsidR="002C3284">
      <w:rPr>
        <w:b/>
      </w:rPr>
      <w:t>r. Kelly</w:t>
    </w:r>
    <w:r w:rsidR="00D3635E">
      <w:rPr>
        <w:b/>
      </w:rPr>
      <w:t>,</w:t>
    </w:r>
  </w:p>
  <w:p w14:paraId="6EC127D6" w14:textId="0E84F3C6" w:rsidR="00F854F3" w:rsidRDefault="0095074E">
    <w:pPr>
      <w:pStyle w:val="Footer"/>
      <w:rPr>
        <w:b/>
      </w:rPr>
    </w:pPr>
    <w:r>
      <w:rPr>
        <w:b/>
      </w:rPr>
      <w:t xml:space="preserve">                    T</w:t>
    </w:r>
    <w:r w:rsidR="009A4FAF">
      <w:rPr>
        <w:b/>
      </w:rPr>
      <w:t>own Clerk (</w:t>
    </w:r>
    <w:hyperlink r:id="rId1" w:history="1">
      <w:r w:rsidR="009A4FAF" w:rsidRPr="00E83737">
        <w:rPr>
          <w:rStyle w:val="Hyperlink"/>
          <w:b/>
        </w:rPr>
        <w:t>clerk@wareham.ma.us</w:t>
      </w:r>
    </w:hyperlink>
    <w:r w:rsidR="009A4FAF">
      <w:rPr>
        <w:b/>
      </w:rPr>
      <w:t xml:space="preserve">) </w:t>
    </w:r>
    <w:r w:rsidR="00F854F3">
      <w:rPr>
        <w:b/>
      </w:rPr>
      <w:t>(</w:t>
    </w:r>
    <w:hyperlink r:id="rId2" w:history="1">
      <w:r w:rsidR="00F854F3" w:rsidRPr="003B7421">
        <w:rPr>
          <w:rStyle w:val="Hyperlink"/>
          <w:b/>
        </w:rPr>
        <w:t>smartin@wareham.ma.us</w:t>
      </w:r>
    </w:hyperlink>
    <w:r w:rsidR="00F854F3">
      <w:rPr>
        <w:b/>
      </w:rPr>
      <w:t>)  (</w:t>
    </w:r>
    <w:hyperlink r:id="rId3" w:history="1">
      <w:r w:rsidR="00F854F3" w:rsidRPr="003B7421">
        <w:rPr>
          <w:rStyle w:val="Hyperlink"/>
          <w:b/>
        </w:rPr>
        <w:t>meetings@wareham.ma.us</w:t>
      </w:r>
    </w:hyperlink>
    <w:r w:rsidR="00F854F3">
      <w:rPr>
        <w:b/>
      </w:rPr>
      <w:t xml:space="preserve">) </w:t>
    </w:r>
  </w:p>
  <w:p w14:paraId="5DC96CE7" w14:textId="77777777" w:rsidR="00525904" w:rsidRDefault="00525904">
    <w:pPr>
      <w:pStyle w:val="Footer"/>
      <w:rPr>
        <w:b/>
      </w:rPr>
    </w:pPr>
  </w:p>
  <w:p w14:paraId="1363CF55" w14:textId="77777777" w:rsidR="0003560F" w:rsidRDefault="0003560F">
    <w:pPr>
      <w:pStyle w:val="Footer"/>
    </w:pPr>
    <w:r>
      <w:rPr>
        <w:b/>
      </w:rPr>
      <w:t>*** “</w:t>
    </w:r>
    <w:r w:rsidRPr="00E0688D">
      <w:rPr>
        <w:b/>
      </w:rPr>
      <w:t xml:space="preserve">The listing of matters are those reasonably anticipated by the chair which may be discussed at the meeting. Not all items may in fact be discussed and other items not listed may also be brought up for discussion to the extent permitted by </w:t>
    </w:r>
    <w:proofErr w:type="gramStart"/>
    <w:r w:rsidRPr="00E0688D">
      <w:rPr>
        <w:b/>
      </w:rPr>
      <w:t>law.”</w:t>
    </w:r>
    <w:proofErr w:type="gramEnd"/>
  </w:p>
  <w:p w14:paraId="7715BB8E" w14:textId="77777777" w:rsidR="00C50179" w:rsidRDefault="00C50179" w:rsidP="00A71FE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B972A" w14:textId="77777777" w:rsidR="00547064" w:rsidRDefault="00547064">
      <w:r>
        <w:separator/>
      </w:r>
    </w:p>
  </w:footnote>
  <w:footnote w:type="continuationSeparator" w:id="0">
    <w:p w14:paraId="517543F7" w14:textId="77777777" w:rsidR="00547064" w:rsidRDefault="00547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8700A"/>
    <w:multiLevelType w:val="hybridMultilevel"/>
    <w:tmpl w:val="1B62EA92"/>
    <w:lvl w:ilvl="0" w:tplc="727EEA9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592EC2"/>
    <w:multiLevelType w:val="hybridMultilevel"/>
    <w:tmpl w:val="F96C31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63938761">
    <w:abstractNumId w:val="1"/>
  </w:num>
  <w:num w:numId="2" w16cid:durableId="1156847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0"/>
  </w:docVars>
  <w:rsids>
    <w:rsidRoot w:val="00A71FE7"/>
    <w:rsid w:val="000008E6"/>
    <w:rsid w:val="000113A8"/>
    <w:rsid w:val="00014150"/>
    <w:rsid w:val="00017AAB"/>
    <w:rsid w:val="0003560F"/>
    <w:rsid w:val="00040261"/>
    <w:rsid w:val="000406F7"/>
    <w:rsid w:val="0004129D"/>
    <w:rsid w:val="00047051"/>
    <w:rsid w:val="00050F03"/>
    <w:rsid w:val="00051E11"/>
    <w:rsid w:val="00062FBA"/>
    <w:rsid w:val="00064A32"/>
    <w:rsid w:val="000918D4"/>
    <w:rsid w:val="00096BDE"/>
    <w:rsid w:val="000A3686"/>
    <w:rsid w:val="000B5E26"/>
    <w:rsid w:val="000C3523"/>
    <w:rsid w:val="000D5C36"/>
    <w:rsid w:val="000E7C8C"/>
    <w:rsid w:val="000F0CC9"/>
    <w:rsid w:val="00106DFF"/>
    <w:rsid w:val="00111D89"/>
    <w:rsid w:val="00113A17"/>
    <w:rsid w:val="0011614D"/>
    <w:rsid w:val="001239D4"/>
    <w:rsid w:val="00124B95"/>
    <w:rsid w:val="00126524"/>
    <w:rsid w:val="00136B73"/>
    <w:rsid w:val="00155EBF"/>
    <w:rsid w:val="00166F07"/>
    <w:rsid w:val="00170006"/>
    <w:rsid w:val="0017524C"/>
    <w:rsid w:val="00175820"/>
    <w:rsid w:val="00180CAE"/>
    <w:rsid w:val="00184BDE"/>
    <w:rsid w:val="00193F2B"/>
    <w:rsid w:val="001A2617"/>
    <w:rsid w:val="001B0A83"/>
    <w:rsid w:val="001B63DA"/>
    <w:rsid w:val="001C30A1"/>
    <w:rsid w:val="001C43A3"/>
    <w:rsid w:val="001D3654"/>
    <w:rsid w:val="001E0D4B"/>
    <w:rsid w:val="00206488"/>
    <w:rsid w:val="00211278"/>
    <w:rsid w:val="00212A99"/>
    <w:rsid w:val="00215221"/>
    <w:rsid w:val="00224793"/>
    <w:rsid w:val="00225158"/>
    <w:rsid w:val="0023777D"/>
    <w:rsid w:val="00252AE1"/>
    <w:rsid w:val="00264E6E"/>
    <w:rsid w:val="002714B0"/>
    <w:rsid w:val="00281B34"/>
    <w:rsid w:val="00284A2A"/>
    <w:rsid w:val="002B0760"/>
    <w:rsid w:val="002B39EB"/>
    <w:rsid w:val="002B567B"/>
    <w:rsid w:val="002B7B70"/>
    <w:rsid w:val="002C1A0A"/>
    <w:rsid w:val="002C3284"/>
    <w:rsid w:val="002D11E8"/>
    <w:rsid w:val="002D1B86"/>
    <w:rsid w:val="002F4C07"/>
    <w:rsid w:val="00307CEF"/>
    <w:rsid w:val="00315B33"/>
    <w:rsid w:val="0032384A"/>
    <w:rsid w:val="003277AE"/>
    <w:rsid w:val="00352467"/>
    <w:rsid w:val="00354157"/>
    <w:rsid w:val="00373F50"/>
    <w:rsid w:val="003778A8"/>
    <w:rsid w:val="00381760"/>
    <w:rsid w:val="00386FFE"/>
    <w:rsid w:val="003928AA"/>
    <w:rsid w:val="003A5E88"/>
    <w:rsid w:val="003B0AFC"/>
    <w:rsid w:val="003B2006"/>
    <w:rsid w:val="003C5DC6"/>
    <w:rsid w:val="003E4C30"/>
    <w:rsid w:val="00411C39"/>
    <w:rsid w:val="004140FC"/>
    <w:rsid w:val="004276D0"/>
    <w:rsid w:val="00431AA8"/>
    <w:rsid w:val="00432C45"/>
    <w:rsid w:val="00443D82"/>
    <w:rsid w:val="00445CF5"/>
    <w:rsid w:val="00450A97"/>
    <w:rsid w:val="00450C65"/>
    <w:rsid w:val="00457833"/>
    <w:rsid w:val="004632B4"/>
    <w:rsid w:val="00466E72"/>
    <w:rsid w:val="00482A2A"/>
    <w:rsid w:val="00484764"/>
    <w:rsid w:val="0048490D"/>
    <w:rsid w:val="00486FB4"/>
    <w:rsid w:val="00487480"/>
    <w:rsid w:val="0049334C"/>
    <w:rsid w:val="004951FA"/>
    <w:rsid w:val="004B09A7"/>
    <w:rsid w:val="004B147E"/>
    <w:rsid w:val="004E1E96"/>
    <w:rsid w:val="004E284B"/>
    <w:rsid w:val="004F02E3"/>
    <w:rsid w:val="004F2033"/>
    <w:rsid w:val="00525904"/>
    <w:rsid w:val="005353EE"/>
    <w:rsid w:val="00537515"/>
    <w:rsid w:val="00546A4F"/>
    <w:rsid w:val="00547064"/>
    <w:rsid w:val="005613B0"/>
    <w:rsid w:val="00580FBD"/>
    <w:rsid w:val="00582F7D"/>
    <w:rsid w:val="0058403A"/>
    <w:rsid w:val="0058593F"/>
    <w:rsid w:val="0058704E"/>
    <w:rsid w:val="00590A57"/>
    <w:rsid w:val="00596975"/>
    <w:rsid w:val="005C3485"/>
    <w:rsid w:val="005E2C62"/>
    <w:rsid w:val="005E44E3"/>
    <w:rsid w:val="00604A2C"/>
    <w:rsid w:val="00606B41"/>
    <w:rsid w:val="006109DB"/>
    <w:rsid w:val="00611848"/>
    <w:rsid w:val="0061223A"/>
    <w:rsid w:val="006248DD"/>
    <w:rsid w:val="00632610"/>
    <w:rsid w:val="0063525B"/>
    <w:rsid w:val="0063657A"/>
    <w:rsid w:val="00650C33"/>
    <w:rsid w:val="00653739"/>
    <w:rsid w:val="00661C62"/>
    <w:rsid w:val="00665C8F"/>
    <w:rsid w:val="006675B4"/>
    <w:rsid w:val="00672476"/>
    <w:rsid w:val="00677AEF"/>
    <w:rsid w:val="0068036D"/>
    <w:rsid w:val="00681B38"/>
    <w:rsid w:val="006838D6"/>
    <w:rsid w:val="006A0AE2"/>
    <w:rsid w:val="006C1B89"/>
    <w:rsid w:val="006C477E"/>
    <w:rsid w:val="006C5E53"/>
    <w:rsid w:val="006E0944"/>
    <w:rsid w:val="006E3DA2"/>
    <w:rsid w:val="006E7A7C"/>
    <w:rsid w:val="006F6408"/>
    <w:rsid w:val="00703B4D"/>
    <w:rsid w:val="00714070"/>
    <w:rsid w:val="00726D79"/>
    <w:rsid w:val="00742845"/>
    <w:rsid w:val="00761DB8"/>
    <w:rsid w:val="00771DA6"/>
    <w:rsid w:val="00783D40"/>
    <w:rsid w:val="007879F8"/>
    <w:rsid w:val="00797E21"/>
    <w:rsid w:val="007A2E71"/>
    <w:rsid w:val="007A76A9"/>
    <w:rsid w:val="007B065A"/>
    <w:rsid w:val="007B3C7C"/>
    <w:rsid w:val="007B4AF9"/>
    <w:rsid w:val="007B600C"/>
    <w:rsid w:val="007B6B7B"/>
    <w:rsid w:val="007B7557"/>
    <w:rsid w:val="007D6EAA"/>
    <w:rsid w:val="007E1457"/>
    <w:rsid w:val="007E49C8"/>
    <w:rsid w:val="007F07C3"/>
    <w:rsid w:val="008204DE"/>
    <w:rsid w:val="00831005"/>
    <w:rsid w:val="008378E5"/>
    <w:rsid w:val="00842043"/>
    <w:rsid w:val="00843C17"/>
    <w:rsid w:val="00852422"/>
    <w:rsid w:val="00873A07"/>
    <w:rsid w:val="00891EE9"/>
    <w:rsid w:val="008A04FF"/>
    <w:rsid w:val="008A21CE"/>
    <w:rsid w:val="008A38B5"/>
    <w:rsid w:val="008B19BE"/>
    <w:rsid w:val="008B1BB4"/>
    <w:rsid w:val="008C662D"/>
    <w:rsid w:val="008D6208"/>
    <w:rsid w:val="008E21EB"/>
    <w:rsid w:val="008E542B"/>
    <w:rsid w:val="00901EA6"/>
    <w:rsid w:val="009165A1"/>
    <w:rsid w:val="00930180"/>
    <w:rsid w:val="00933A88"/>
    <w:rsid w:val="0095074E"/>
    <w:rsid w:val="00962C23"/>
    <w:rsid w:val="009656C7"/>
    <w:rsid w:val="0098690F"/>
    <w:rsid w:val="00997E39"/>
    <w:rsid w:val="009A4FAF"/>
    <w:rsid w:val="009A63FF"/>
    <w:rsid w:val="009D47F9"/>
    <w:rsid w:val="009E3536"/>
    <w:rsid w:val="009F37C5"/>
    <w:rsid w:val="009F3DE1"/>
    <w:rsid w:val="009F71B1"/>
    <w:rsid w:val="00A03F99"/>
    <w:rsid w:val="00A26688"/>
    <w:rsid w:val="00A35D39"/>
    <w:rsid w:val="00A44130"/>
    <w:rsid w:val="00A44E38"/>
    <w:rsid w:val="00A51AC7"/>
    <w:rsid w:val="00A615A8"/>
    <w:rsid w:val="00A64333"/>
    <w:rsid w:val="00A6570F"/>
    <w:rsid w:val="00A67C5F"/>
    <w:rsid w:val="00A71FE7"/>
    <w:rsid w:val="00A73B01"/>
    <w:rsid w:val="00A74770"/>
    <w:rsid w:val="00A8757E"/>
    <w:rsid w:val="00A908F2"/>
    <w:rsid w:val="00AA0BB7"/>
    <w:rsid w:val="00AC1BDD"/>
    <w:rsid w:val="00AC2644"/>
    <w:rsid w:val="00AE7755"/>
    <w:rsid w:val="00AF0474"/>
    <w:rsid w:val="00AF7AB2"/>
    <w:rsid w:val="00B10F81"/>
    <w:rsid w:val="00B243B3"/>
    <w:rsid w:val="00B31760"/>
    <w:rsid w:val="00B356B5"/>
    <w:rsid w:val="00B43B84"/>
    <w:rsid w:val="00B55290"/>
    <w:rsid w:val="00B85DD4"/>
    <w:rsid w:val="00B87459"/>
    <w:rsid w:val="00BA04F7"/>
    <w:rsid w:val="00BC0C95"/>
    <w:rsid w:val="00BD2779"/>
    <w:rsid w:val="00BD661C"/>
    <w:rsid w:val="00BD7D16"/>
    <w:rsid w:val="00BF0C28"/>
    <w:rsid w:val="00BF398B"/>
    <w:rsid w:val="00C0011A"/>
    <w:rsid w:val="00C10901"/>
    <w:rsid w:val="00C13055"/>
    <w:rsid w:val="00C3179C"/>
    <w:rsid w:val="00C40F7F"/>
    <w:rsid w:val="00C44670"/>
    <w:rsid w:val="00C50179"/>
    <w:rsid w:val="00C667AD"/>
    <w:rsid w:val="00C75AAF"/>
    <w:rsid w:val="00C93835"/>
    <w:rsid w:val="00C9411E"/>
    <w:rsid w:val="00CA4927"/>
    <w:rsid w:val="00CA7105"/>
    <w:rsid w:val="00CB4BE0"/>
    <w:rsid w:val="00CB6D00"/>
    <w:rsid w:val="00CB7C69"/>
    <w:rsid w:val="00CD0D88"/>
    <w:rsid w:val="00CE13A9"/>
    <w:rsid w:val="00CE2D06"/>
    <w:rsid w:val="00CE69F3"/>
    <w:rsid w:val="00CE7674"/>
    <w:rsid w:val="00CF2AF7"/>
    <w:rsid w:val="00CF2FE0"/>
    <w:rsid w:val="00CF6413"/>
    <w:rsid w:val="00D174C4"/>
    <w:rsid w:val="00D3347F"/>
    <w:rsid w:val="00D34031"/>
    <w:rsid w:val="00D3635E"/>
    <w:rsid w:val="00D542F8"/>
    <w:rsid w:val="00D6121B"/>
    <w:rsid w:val="00D74A2D"/>
    <w:rsid w:val="00D86405"/>
    <w:rsid w:val="00D92CBA"/>
    <w:rsid w:val="00D93B14"/>
    <w:rsid w:val="00DB082F"/>
    <w:rsid w:val="00DB578A"/>
    <w:rsid w:val="00DB66F3"/>
    <w:rsid w:val="00DC4F04"/>
    <w:rsid w:val="00DD2BEF"/>
    <w:rsid w:val="00DE0641"/>
    <w:rsid w:val="00DE1191"/>
    <w:rsid w:val="00E0092D"/>
    <w:rsid w:val="00E0688D"/>
    <w:rsid w:val="00E14B51"/>
    <w:rsid w:val="00E2011C"/>
    <w:rsid w:val="00E20862"/>
    <w:rsid w:val="00E36F3D"/>
    <w:rsid w:val="00E37F3B"/>
    <w:rsid w:val="00E51AC1"/>
    <w:rsid w:val="00E64B6A"/>
    <w:rsid w:val="00E701E6"/>
    <w:rsid w:val="00E7696C"/>
    <w:rsid w:val="00E81EC6"/>
    <w:rsid w:val="00E8664B"/>
    <w:rsid w:val="00E86F79"/>
    <w:rsid w:val="00EB65DA"/>
    <w:rsid w:val="00EC6907"/>
    <w:rsid w:val="00ED5EB9"/>
    <w:rsid w:val="00EF4CFB"/>
    <w:rsid w:val="00EF61C4"/>
    <w:rsid w:val="00EF77FF"/>
    <w:rsid w:val="00F123CB"/>
    <w:rsid w:val="00F15228"/>
    <w:rsid w:val="00F16309"/>
    <w:rsid w:val="00F2065D"/>
    <w:rsid w:val="00F2785D"/>
    <w:rsid w:val="00F307C6"/>
    <w:rsid w:val="00F36D5F"/>
    <w:rsid w:val="00F44CD9"/>
    <w:rsid w:val="00F478AC"/>
    <w:rsid w:val="00F508F0"/>
    <w:rsid w:val="00F50BF7"/>
    <w:rsid w:val="00F627A8"/>
    <w:rsid w:val="00F66D5C"/>
    <w:rsid w:val="00F76CA6"/>
    <w:rsid w:val="00F847D8"/>
    <w:rsid w:val="00F854F3"/>
    <w:rsid w:val="00F979C5"/>
    <w:rsid w:val="00F97AF9"/>
    <w:rsid w:val="00FB7523"/>
    <w:rsid w:val="00FC03EA"/>
    <w:rsid w:val="00FD068B"/>
    <w:rsid w:val="00FD6989"/>
    <w:rsid w:val="00FE0E7C"/>
    <w:rsid w:val="00FE3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E6F10"/>
  <w15:docId w15:val="{7B79338E-1027-404F-B186-09FAE3380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l2">
    <w:name w:val="Formal2"/>
    <w:basedOn w:val="Formal1"/>
    <w:rPr>
      <w:rFonts w:ascii="Arial" w:hAnsi="Arial"/>
      <w:b/>
    </w:rPr>
  </w:style>
  <w:style w:type="paragraph" w:customStyle="1" w:styleId="Formal1">
    <w:name w:val="Formal1"/>
    <w:basedOn w:val="Normal"/>
    <w:pPr>
      <w:spacing w:before="60" w:after="60"/>
    </w:pPr>
    <w:rPr>
      <w:sz w:val="24"/>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rsid w:val="00A71FE7"/>
    <w:pPr>
      <w:tabs>
        <w:tab w:val="center" w:pos="4320"/>
        <w:tab w:val="right" w:pos="8640"/>
      </w:tabs>
    </w:pPr>
  </w:style>
  <w:style w:type="paragraph" w:styleId="ListParagraph">
    <w:name w:val="List Paragraph"/>
    <w:basedOn w:val="Normal"/>
    <w:uiPriority w:val="34"/>
    <w:qFormat/>
    <w:rsid w:val="00047051"/>
    <w:pPr>
      <w:ind w:left="720"/>
    </w:pPr>
  </w:style>
  <w:style w:type="character" w:customStyle="1" w:styleId="FooterChar">
    <w:name w:val="Footer Char"/>
    <w:link w:val="Footer"/>
    <w:uiPriority w:val="99"/>
    <w:rsid w:val="0003560F"/>
  </w:style>
  <w:style w:type="paragraph" w:styleId="BalloonText">
    <w:name w:val="Balloon Text"/>
    <w:basedOn w:val="Normal"/>
    <w:link w:val="BalloonTextChar"/>
    <w:rsid w:val="0003560F"/>
    <w:rPr>
      <w:rFonts w:ascii="Tahoma" w:hAnsi="Tahoma" w:cs="Tahoma"/>
      <w:sz w:val="16"/>
      <w:szCs w:val="16"/>
    </w:rPr>
  </w:style>
  <w:style w:type="character" w:customStyle="1" w:styleId="BalloonTextChar">
    <w:name w:val="Balloon Text Char"/>
    <w:link w:val="BalloonText"/>
    <w:rsid w:val="0003560F"/>
    <w:rPr>
      <w:rFonts w:ascii="Tahoma" w:hAnsi="Tahoma" w:cs="Tahoma"/>
      <w:sz w:val="16"/>
      <w:szCs w:val="16"/>
    </w:rPr>
  </w:style>
  <w:style w:type="character" w:styleId="Hyperlink">
    <w:name w:val="Hyperlink"/>
    <w:basedOn w:val="DefaultParagraphFont"/>
    <w:unhideWhenUsed/>
    <w:rsid w:val="00F854F3"/>
    <w:rPr>
      <w:color w:val="0000FF" w:themeColor="hyperlink"/>
      <w:u w:val="single"/>
    </w:rPr>
  </w:style>
  <w:style w:type="character" w:styleId="UnresolvedMention">
    <w:name w:val="Unresolved Mention"/>
    <w:basedOn w:val="DefaultParagraphFont"/>
    <w:uiPriority w:val="99"/>
    <w:semiHidden/>
    <w:unhideWhenUsed/>
    <w:rsid w:val="00F85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11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meetings@wareham.ma.us" TargetMode="External"/><Relationship Id="rId2" Type="http://schemas.openxmlformats.org/officeDocument/2006/relationships/hyperlink" Target="mailto:smartin@wareham.ma.us" TargetMode="External"/><Relationship Id="rId1" Type="http://schemas.openxmlformats.org/officeDocument/2006/relationships/hyperlink" Target="mailto:clerk@wareham.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2</TotalTime>
  <Pages>1</Pages>
  <Words>75</Words>
  <Characters>432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BOARD OF ENGINEERS MEETING</vt:lpstr>
    </vt:vector>
  </TitlesOfParts>
  <Company>Wareham Fire Department</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ENGINEERS MEETING</dc:title>
  <dc:creator>Microsoft Corporation</dc:creator>
  <cp:lastModifiedBy>Patrick Haskell</cp:lastModifiedBy>
  <cp:revision>2</cp:revision>
  <cp:lastPrinted>2026-04-15T12:26:00Z</cp:lastPrinted>
  <dcterms:created xsi:type="dcterms:W3CDTF">2026-08-19T12:20:00Z</dcterms:created>
  <dcterms:modified xsi:type="dcterms:W3CDTF">2026-08-19T12:20:00Z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